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Default="00905614"/>
    <w:p w:rsidR="00905614" w:rsidRPr="00627B85" w:rsidRDefault="00905614" w:rsidP="00627B85">
      <w:pPr>
        <w:jc w:val="center"/>
        <w:rPr>
          <w:b/>
        </w:rPr>
      </w:pPr>
      <w:r w:rsidRPr="00627B85">
        <w:rPr>
          <w:b/>
        </w:rPr>
        <w:t>TÜRKİYE TAEKWONDO FEDERASYONU BAŞKANLIĞINA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p w:rsidR="00905614" w:rsidRDefault="00905614" w:rsidP="00627B85">
      <w:pPr>
        <w:jc w:val="both"/>
      </w:pPr>
      <w:r>
        <w:tab/>
        <w:t xml:space="preserve">07-11 Eylül 2017 tarihleri arasında Samsun ilinde yapılacak olan müsabakalarda </w:t>
      </w:r>
      <w:r w:rsidRPr="00627B85">
        <w:rPr>
          <w:b/>
          <w:u w:val="single"/>
        </w:rPr>
        <w:t>Ferdi Lisanslı</w:t>
      </w:r>
      <w:r>
        <w:t xml:space="preserve">  sporcu olarak  katılacağımdan   kayıt işlemlerinin</w:t>
      </w:r>
      <w:bookmarkStart w:id="0" w:name="_GoBack"/>
      <w:bookmarkEnd w:id="0"/>
      <w:r>
        <w:t xml:space="preserve"> tarafınızdan yapılmasını arz ederim.</w:t>
      </w: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</w:p>
    <w:p w:rsidR="00905614" w:rsidRDefault="00905614" w:rsidP="00627B85">
      <w:pPr>
        <w:jc w:val="both"/>
      </w:pPr>
      <w:r>
        <w:t>ADI SOYADI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FEDERASYON SİCİL NO  :</w:t>
      </w:r>
    </w:p>
    <w:p w:rsidR="00905614" w:rsidRDefault="00905614" w:rsidP="00627B85">
      <w:pPr>
        <w:jc w:val="both"/>
      </w:pPr>
      <w:r>
        <w:t>DOĞUM TARİHİ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T.C. NUMARASI</w:t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SİKLETİ</w:t>
      </w:r>
      <w:r>
        <w:tab/>
      </w:r>
      <w:r>
        <w:tab/>
      </w:r>
      <w:r>
        <w:tab/>
        <w:t>:</w:t>
      </w:r>
    </w:p>
    <w:p w:rsidR="00905614" w:rsidRDefault="00905614" w:rsidP="00627B85">
      <w:pPr>
        <w:jc w:val="both"/>
      </w:pPr>
      <w:r>
        <w:t>KUŞAK                               :</w:t>
      </w:r>
    </w:p>
    <w:p w:rsidR="00905614" w:rsidRDefault="00905614" w:rsidP="002A1002">
      <w:pPr>
        <w:jc w:val="both"/>
      </w:pPr>
      <w:r>
        <w:t>TELEFON NUMARASI</w:t>
      </w:r>
      <w:r>
        <w:tab/>
        <w:t>:</w:t>
      </w:r>
    </w:p>
    <w:p w:rsidR="00905614" w:rsidRDefault="00905614" w:rsidP="002A1002">
      <w:pPr>
        <w:jc w:val="both"/>
      </w:pPr>
      <w:r>
        <w:t xml:space="preserve"> </w:t>
      </w:r>
    </w:p>
    <w:p w:rsidR="00905614" w:rsidRDefault="00905614" w:rsidP="002A1002">
      <w:pPr>
        <w:jc w:val="both"/>
      </w:pPr>
      <w:r>
        <w:t>İMZA</w:t>
      </w:r>
    </w:p>
    <w:p w:rsidR="00905614" w:rsidRDefault="00905614" w:rsidP="00627B85">
      <w:pPr>
        <w:jc w:val="center"/>
      </w:pPr>
    </w:p>
    <w:p w:rsidR="00905614" w:rsidRDefault="00905614" w:rsidP="00627B85">
      <w:pPr>
        <w:jc w:val="center"/>
      </w:pPr>
    </w:p>
    <w:sectPr w:rsidR="00905614" w:rsidSect="00BB0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13A8"/>
    <w:rsid w:val="001C6B3C"/>
    <w:rsid w:val="002A1002"/>
    <w:rsid w:val="00482237"/>
    <w:rsid w:val="004933F9"/>
    <w:rsid w:val="004A547B"/>
    <w:rsid w:val="00627B85"/>
    <w:rsid w:val="00640B75"/>
    <w:rsid w:val="00701551"/>
    <w:rsid w:val="00795550"/>
    <w:rsid w:val="00905614"/>
    <w:rsid w:val="00A52D34"/>
    <w:rsid w:val="00BB00B8"/>
    <w:rsid w:val="00D213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00B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1</Pages>
  <Words>57</Words>
  <Characters>331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nihal</dc:creator>
  <cp:keywords/>
  <dc:description/>
  <cp:lastModifiedBy>User</cp:lastModifiedBy>
  <cp:revision>4</cp:revision>
  <cp:lastPrinted>2017-08-18T14:03:00Z</cp:lastPrinted>
  <dcterms:created xsi:type="dcterms:W3CDTF">2017-08-18T14:19:00Z</dcterms:created>
  <dcterms:modified xsi:type="dcterms:W3CDTF">2017-08-18T15:13:00Z</dcterms:modified>
</cp:coreProperties>
</file>